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9005F" w14:textId="49EBC8C6" w:rsidR="00C70B01" w:rsidRDefault="006540EA">
      <w:pPr>
        <w:sectPr w:rsidR="00C70B01">
          <w:footerReference w:type="default" r:id="rId8"/>
          <w:pgSz w:w="12240" w:h="15840"/>
          <w:pgMar w:top="720" w:right="720" w:bottom="720" w:left="720" w:header="720" w:footer="720" w:gutter="0"/>
          <w:cols w:space="720"/>
          <w:titlePg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639" behindDoc="0" locked="0" layoutInCell="1" allowOverlap="1" wp14:anchorId="35C89E1D" wp14:editId="168F3FD3">
            <wp:simplePos x="0" y="0"/>
            <wp:positionH relativeFrom="page">
              <wp:posOffset>2113280</wp:posOffset>
            </wp:positionH>
            <wp:positionV relativeFrom="page">
              <wp:posOffset>6669405</wp:posOffset>
            </wp:positionV>
            <wp:extent cx="730250" cy="733425"/>
            <wp:effectExtent l="0" t="0" r="6350" b="3175"/>
            <wp:wrapThrough wrapText="bothSides">
              <wp:wrapPolygon edited="0">
                <wp:start x="0" y="0"/>
                <wp:lineTo x="0" y="20945"/>
                <wp:lineTo x="21037" y="20945"/>
                <wp:lineTo x="21037" y="0"/>
                <wp:lineTo x="0" y="0"/>
              </wp:wrapPolygon>
            </wp:wrapThrough>
            <wp:docPr id="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91" behindDoc="0" locked="0" layoutInCell="1" allowOverlap="1" wp14:anchorId="1C0BB1EE" wp14:editId="447FD139">
            <wp:simplePos x="0" y="0"/>
            <wp:positionH relativeFrom="page">
              <wp:posOffset>2103120</wp:posOffset>
            </wp:positionH>
            <wp:positionV relativeFrom="page">
              <wp:posOffset>1806575</wp:posOffset>
            </wp:positionV>
            <wp:extent cx="730250" cy="733425"/>
            <wp:effectExtent l="0" t="0" r="6350" b="3175"/>
            <wp:wrapThrough wrapText="bothSides">
              <wp:wrapPolygon edited="0">
                <wp:start x="0" y="0"/>
                <wp:lineTo x="0" y="20945"/>
                <wp:lineTo x="21037" y="20945"/>
                <wp:lineTo x="21037" y="0"/>
                <wp:lineTo x="0" y="0"/>
              </wp:wrapPolygon>
            </wp:wrapThrough>
            <wp:docPr id="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8543" behindDoc="0" locked="0" layoutInCell="1" allowOverlap="1" wp14:anchorId="79BC2C7F" wp14:editId="4AF269AD">
            <wp:simplePos x="0" y="0"/>
            <wp:positionH relativeFrom="page">
              <wp:posOffset>2152650</wp:posOffset>
            </wp:positionH>
            <wp:positionV relativeFrom="page">
              <wp:posOffset>8970010</wp:posOffset>
            </wp:positionV>
            <wp:extent cx="622300" cy="632460"/>
            <wp:effectExtent l="0" t="0" r="12700" b="2540"/>
            <wp:wrapTight wrapText="bothSides">
              <wp:wrapPolygon edited="0">
                <wp:start x="0" y="0"/>
                <wp:lineTo x="0" y="20819"/>
                <wp:lineTo x="21159" y="20819"/>
                <wp:lineTo x="21159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6495" behindDoc="0" locked="0" layoutInCell="1" allowOverlap="1" wp14:anchorId="540238D8" wp14:editId="54406550">
            <wp:simplePos x="0" y="0"/>
            <wp:positionH relativeFrom="page">
              <wp:posOffset>571500</wp:posOffset>
            </wp:positionH>
            <wp:positionV relativeFrom="page">
              <wp:posOffset>8971280</wp:posOffset>
            </wp:positionV>
            <wp:extent cx="1447800" cy="579120"/>
            <wp:effectExtent l="0" t="0" r="0" b="5080"/>
            <wp:wrapTight wrapText="bothSides">
              <wp:wrapPolygon edited="0">
                <wp:start x="3032" y="0"/>
                <wp:lineTo x="0" y="6632"/>
                <wp:lineTo x="0" y="16105"/>
                <wp:lineTo x="379" y="20842"/>
                <wp:lineTo x="3032" y="20842"/>
                <wp:lineTo x="7200" y="17053"/>
                <wp:lineTo x="21221" y="15158"/>
                <wp:lineTo x="21221" y="4737"/>
                <wp:lineTo x="9095" y="0"/>
                <wp:lineTo x="3032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B1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E4E852" wp14:editId="602A9EA4">
                <wp:simplePos x="0" y="0"/>
                <wp:positionH relativeFrom="page">
                  <wp:posOffset>457200</wp:posOffset>
                </wp:positionH>
                <wp:positionV relativeFrom="page">
                  <wp:posOffset>7471410</wp:posOffset>
                </wp:positionV>
                <wp:extent cx="2145030" cy="1126490"/>
                <wp:effectExtent l="0" t="0" r="0" b="0"/>
                <wp:wrapTight wrapText="bothSides">
                  <wp:wrapPolygon edited="0">
                    <wp:start x="256" y="487"/>
                    <wp:lineTo x="256" y="20455"/>
                    <wp:lineTo x="20973" y="20455"/>
                    <wp:lineTo x="20973" y="487"/>
                    <wp:lineTo x="256" y="487"/>
                  </wp:wrapPolygon>
                </wp:wrapTight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44954E" w14:textId="7D1945A0" w:rsidR="002A1A5A" w:rsidRPr="00A75B16" w:rsidRDefault="002A1A5A" w:rsidP="00C70B0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A75B16">
                              <w:rPr>
                                <w:sz w:val="22"/>
                                <w:szCs w:val="22"/>
                              </w:rPr>
                              <w:t>*Due Date: October 20, 2014</w:t>
                            </w:r>
                          </w:p>
                          <w:p w14:paraId="4D910196" w14:textId="5A004131" w:rsidR="002A1A5A" w:rsidRPr="00A75B16" w:rsidRDefault="00BB3F78" w:rsidP="00C70B0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*Please d</w:t>
                            </w:r>
                            <w:r w:rsidR="002A1A5A" w:rsidRPr="00A75B16">
                              <w:rPr>
                                <w:sz w:val="22"/>
                                <w:szCs w:val="22"/>
                              </w:rPr>
                              <w:t xml:space="preserve">on’t share your art movement/ artist with any other groups, as they will try and guess your appropriated movement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36pt;margin-top:588.3pt;width:168.9pt;height:88.7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" mv:complextextbox="1" filled="f" stroked="f">
                <v:textbox inset=",7.2pt,,7.2pt">
                  <w:txbxContent>
                    <w:p w14:paraId="6344954E" w14:textId="7D1945A0" w:rsidR="002A1A5A" w:rsidRPr="00A75B16" w:rsidRDefault="002A1A5A" w:rsidP="00C70B0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A75B16">
                        <w:rPr>
                          <w:sz w:val="22"/>
                          <w:szCs w:val="22"/>
                        </w:rPr>
                        <w:t>*Due Date: October 20, 2014</w:t>
                      </w:r>
                    </w:p>
                    <w:p w14:paraId="4D910196" w14:textId="5A004131" w:rsidR="002A1A5A" w:rsidRPr="00A75B16" w:rsidRDefault="00BB3F78" w:rsidP="00C70B0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*Please d</w:t>
                      </w:r>
                      <w:r w:rsidR="002A1A5A" w:rsidRPr="00A75B16">
                        <w:rPr>
                          <w:sz w:val="22"/>
                          <w:szCs w:val="22"/>
                        </w:rPr>
                        <w:t xml:space="preserve">on’t share your art movement/ artist with any other groups, as they will try and guess your appropriated movement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B16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C307C0E" wp14:editId="104E4B20">
                <wp:simplePos x="0" y="0"/>
                <wp:positionH relativeFrom="page">
                  <wp:posOffset>457200</wp:posOffset>
                </wp:positionH>
                <wp:positionV relativeFrom="page">
                  <wp:posOffset>6671310</wp:posOffset>
                </wp:positionV>
                <wp:extent cx="1645920" cy="731520"/>
                <wp:effectExtent l="0" t="0" r="5080" b="5080"/>
                <wp:wrapTight wrapText="bothSides">
                  <wp:wrapPolygon edited="0">
                    <wp:start x="0" y="0"/>
                    <wp:lineTo x="0" y="21000"/>
                    <wp:lineTo x="21333" y="21000"/>
                    <wp:lineTo x="21333" y="0"/>
                    <wp:lineTo x="0" y="0"/>
                  </wp:wrapPolygon>
                </wp:wrapTight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34B0F6" w14:textId="75CACF68" w:rsidR="002A1A5A" w:rsidRPr="00334D77" w:rsidRDefault="002A1A5A" w:rsidP="00C70B01">
                            <w:pPr>
                              <w:pStyle w:val="Heading2"/>
                            </w:pPr>
                            <w:r>
                              <w:t>Presentations: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36pt;margin-top:525.3pt;width:129.6pt;height:57.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" fillcolor="#b1b08a [3206]" stroked="f" strokecolor="#4a7ebb" strokeweight="1.5pt">
                <v:shadow opacity="22938f" mv:blur="38100f" offset="0,2pt"/>
                <v:textbox inset="10.8pt,,10.8pt">
                  <w:txbxContent>
                    <w:p w14:paraId="7034B0F6" w14:textId="75CACF68" w:rsidR="002A1A5A" w:rsidRPr="00334D77" w:rsidRDefault="002A1A5A" w:rsidP="00C70B01">
                      <w:pPr>
                        <w:pStyle w:val="Heading2"/>
                      </w:pPr>
                      <w:r>
                        <w:t>Presentations: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212D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C37EE1E" wp14:editId="3E8DDD49">
                <wp:simplePos x="0" y="0"/>
                <wp:positionH relativeFrom="page">
                  <wp:posOffset>3063240</wp:posOffset>
                </wp:positionH>
                <wp:positionV relativeFrom="page">
                  <wp:posOffset>6972935</wp:posOffset>
                </wp:positionV>
                <wp:extent cx="4328160" cy="822960"/>
                <wp:effectExtent l="0" t="0" r="0" b="0"/>
                <wp:wrapTight wrapText="bothSides">
                  <wp:wrapPolygon edited="0">
                    <wp:start x="127" y="0"/>
                    <wp:lineTo x="127" y="20667"/>
                    <wp:lineTo x="21296" y="20667"/>
                    <wp:lineTo x="21296" y="0"/>
                    <wp:lineTo x="127" y="0"/>
                  </wp:wrapPolygon>
                </wp:wrapTight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2F1655" w14:textId="6A008FE9" w:rsidR="002A1A5A" w:rsidRPr="00C212D0" w:rsidRDefault="002A1A5A" w:rsidP="00C70B01">
                            <w:pPr>
                              <w:pStyle w:val="Subtitle"/>
                              <w:rPr>
                                <w:sz w:val="100"/>
                                <w:szCs w:val="100"/>
                              </w:rPr>
                            </w:pPr>
                            <w:r w:rsidRPr="00C212D0">
                              <w:rPr>
                                <w:sz w:val="100"/>
                                <w:szCs w:val="100"/>
                              </w:rPr>
                              <w:t>Appropriation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41.2pt;margin-top:549.05pt;width:340.8pt;height:64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" filled="f" stroked="f">
                <v:textbox>
                  <w:txbxContent>
                    <w:p w14:paraId="012F1655" w14:textId="6A008FE9" w:rsidR="002A1A5A" w:rsidRPr="00C212D0" w:rsidRDefault="002A1A5A" w:rsidP="00C70B01">
                      <w:pPr>
                        <w:pStyle w:val="Subtitle"/>
                        <w:rPr>
                          <w:sz w:val="100"/>
                          <w:szCs w:val="100"/>
                        </w:rPr>
                      </w:pPr>
                      <w:r w:rsidRPr="00C212D0">
                        <w:rPr>
                          <w:sz w:val="100"/>
                          <w:szCs w:val="100"/>
                        </w:rPr>
                        <w:t>Appropriation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4B53">
        <w:rPr>
          <w:noProof/>
        </w:rPr>
        <w:drawing>
          <wp:anchor distT="0" distB="0" distL="114300" distR="114300" simplePos="0" relativeHeight="251665471" behindDoc="0" locked="0" layoutInCell="1" allowOverlap="1" wp14:anchorId="5824C26D" wp14:editId="1543BC52">
            <wp:simplePos x="0" y="0"/>
            <wp:positionH relativeFrom="page">
              <wp:posOffset>2103120</wp:posOffset>
            </wp:positionH>
            <wp:positionV relativeFrom="page">
              <wp:posOffset>4370705</wp:posOffset>
            </wp:positionV>
            <wp:extent cx="730250" cy="733425"/>
            <wp:effectExtent l="0" t="0" r="6350" b="3175"/>
            <wp:wrapThrough wrapText="bothSides">
              <wp:wrapPolygon edited="0">
                <wp:start x="0" y="0"/>
                <wp:lineTo x="0" y="20945"/>
                <wp:lineTo x="21037" y="20945"/>
                <wp:lineTo x="21037" y="0"/>
                <wp:lineTo x="0" y="0"/>
              </wp:wrapPolygon>
            </wp:wrapThrough>
            <wp:docPr id="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27">
        <w:rPr>
          <w:noProof/>
        </w:rPr>
        <w:drawing>
          <wp:anchor distT="0" distB="0" distL="114300" distR="114300" simplePos="0" relativeHeight="251662399" behindDoc="0" locked="0" layoutInCell="1" allowOverlap="1" wp14:anchorId="434DFDE3" wp14:editId="6FA72071">
            <wp:simplePos x="0" y="0"/>
            <wp:positionH relativeFrom="page">
              <wp:posOffset>3190240</wp:posOffset>
            </wp:positionH>
            <wp:positionV relativeFrom="page">
              <wp:posOffset>1912620</wp:posOffset>
            </wp:positionV>
            <wp:extent cx="3972560" cy="4915535"/>
            <wp:effectExtent l="0" t="0" r="0" b="12065"/>
            <wp:wrapThrough wrapText="bothSides">
              <wp:wrapPolygon edited="0">
                <wp:start x="0" y="0"/>
                <wp:lineTo x="0" y="21541"/>
                <wp:lineTo x="21407" y="21541"/>
                <wp:lineTo x="21407" y="0"/>
                <wp:lineTo x="0" y="0"/>
              </wp:wrapPolygon>
            </wp:wrapThrough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34DC38" wp14:editId="57F108EA">
                <wp:simplePos x="0" y="0"/>
                <wp:positionH relativeFrom="page">
                  <wp:posOffset>3063240</wp:posOffset>
                </wp:positionH>
                <wp:positionV relativeFrom="page">
                  <wp:posOffset>7809230</wp:posOffset>
                </wp:positionV>
                <wp:extent cx="4089400" cy="1463040"/>
                <wp:effectExtent l="0" t="0" r="0" b="10160"/>
                <wp:wrapTight wrapText="bothSides">
                  <wp:wrapPolygon edited="0">
                    <wp:start x="134" y="0"/>
                    <wp:lineTo x="134" y="21375"/>
                    <wp:lineTo x="21332" y="21375"/>
                    <wp:lineTo x="21332" y="0"/>
                    <wp:lineTo x="134" y="0"/>
                  </wp:wrapPolygon>
                </wp:wrapTight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67E825" w14:textId="77777777" w:rsidR="002A1A5A" w:rsidRPr="00943127" w:rsidRDefault="002A1A5A" w:rsidP="00C70B01">
                            <w:pPr>
                              <w:pStyle w:val="BodyText3"/>
                              <w:rPr>
                                <w:sz w:val="32"/>
                                <w:szCs w:val="32"/>
                              </w:rPr>
                            </w:pPr>
                            <w:r w:rsidRPr="00943127">
                              <w:rPr>
                                <w:sz w:val="32"/>
                                <w:szCs w:val="32"/>
                              </w:rPr>
                              <w:t>Intentional borrowing, copying and alteration of preexisting images and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41.2pt;margin-top:614.9pt;width:322pt;height:115.2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" mv:complextextbox="1" filled="f" stroked="f">
                <v:textbox>
                  <w:txbxContent>
                    <w:p w14:paraId="5567E825" w14:textId="77777777" w:rsidR="002A1A5A" w:rsidRPr="00943127" w:rsidRDefault="002A1A5A" w:rsidP="00C70B01">
                      <w:pPr>
                        <w:pStyle w:val="BodyText3"/>
                        <w:rPr>
                          <w:sz w:val="32"/>
                          <w:szCs w:val="32"/>
                        </w:rPr>
                      </w:pPr>
                      <w:r w:rsidRPr="00943127">
                        <w:rPr>
                          <w:sz w:val="32"/>
                          <w:szCs w:val="32"/>
                        </w:rPr>
                        <w:t>Intentional borrowing, copying and alteration of preexisting images and objects.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39AC7E" wp14:editId="758237E2">
                <wp:simplePos x="0" y="0"/>
                <wp:positionH relativeFrom="page">
                  <wp:posOffset>2926080</wp:posOffset>
                </wp:positionH>
                <wp:positionV relativeFrom="page">
                  <wp:posOffset>6922135</wp:posOffset>
                </wp:positionV>
                <wp:extent cx="4389120" cy="2680970"/>
                <wp:effectExtent l="5080" t="635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9120" cy="2680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0.4pt;margin-top:545.05pt;width:345.6pt;height:211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" fillcolor="#92a189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77409C6E" wp14:editId="04BE2698">
                <wp:simplePos x="0" y="0"/>
                <wp:positionH relativeFrom="page">
                  <wp:posOffset>457200</wp:posOffset>
                </wp:positionH>
                <wp:positionV relativeFrom="page">
                  <wp:posOffset>4370705</wp:posOffset>
                </wp:positionV>
                <wp:extent cx="1645920" cy="731520"/>
                <wp:effectExtent l="0" t="0" r="5080" b="5080"/>
                <wp:wrapTight wrapText="bothSides">
                  <wp:wrapPolygon edited="0">
                    <wp:start x="0" y="0"/>
                    <wp:lineTo x="0" y="21000"/>
                    <wp:lineTo x="21333" y="21000"/>
                    <wp:lineTo x="21333" y="0"/>
                    <wp:lineTo x="0" y="0"/>
                  </wp:wrapPolygon>
                </wp:wrapTight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A9C85F" w14:textId="77777777" w:rsidR="002A1A5A" w:rsidRPr="00334D77" w:rsidRDefault="002A1A5A" w:rsidP="00C70B01">
                            <w:pPr>
                              <w:pStyle w:val="Heading2"/>
                            </w:pPr>
                            <w:r>
                              <w:t xml:space="preserve">*What it must include! 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36pt;margin-top:344.15pt;width:129.6pt;height:57.6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" fillcolor="#728886 [3205]" stroked="f" strokecolor="#4a7ebb" strokeweight="1.5pt">
                <v:shadow opacity="22938f" mv:blur="38100f" offset="0,2pt"/>
                <v:textbox inset="10.8pt,,10.8pt">
                  <w:txbxContent>
                    <w:p w14:paraId="32A9C85F" w14:textId="77777777" w:rsidR="002A1A5A" w:rsidRPr="00334D77" w:rsidRDefault="002A1A5A" w:rsidP="00C70B01">
                      <w:pPr>
                        <w:pStyle w:val="Heading2"/>
                      </w:pPr>
                      <w:r>
                        <w:t xml:space="preserve">*What it must include!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DDB47CC" wp14:editId="108EB7DD">
                <wp:simplePos x="0" y="0"/>
                <wp:positionH relativeFrom="page">
                  <wp:posOffset>457200</wp:posOffset>
                </wp:positionH>
                <wp:positionV relativeFrom="page">
                  <wp:posOffset>1806575</wp:posOffset>
                </wp:positionV>
                <wp:extent cx="1645920" cy="731520"/>
                <wp:effectExtent l="0" t="0" r="5080" b="5080"/>
                <wp:wrapTight wrapText="bothSides">
                  <wp:wrapPolygon edited="0">
                    <wp:start x="0" y="0"/>
                    <wp:lineTo x="0" y="21000"/>
                    <wp:lineTo x="21333" y="21000"/>
                    <wp:lineTo x="21333" y="0"/>
                    <wp:lineTo x="0" y="0"/>
                  </wp:wrapPolygon>
                </wp:wrapTight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0398B5" w14:textId="77777777" w:rsidR="002A1A5A" w:rsidRPr="00334D77" w:rsidRDefault="002A1A5A" w:rsidP="00C70B01">
                            <w:pPr>
                              <w:pStyle w:val="Heading2"/>
                            </w:pPr>
                            <w:r>
                              <w:t>*Assignment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margin-left:36pt;margin-top:142.25pt;width:129.6pt;height:57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" fillcolor="#6c6c61 [3215]" stroked="f" strokecolor="#4a7ebb" strokeweight="1.5pt">
                <v:shadow opacity="22938f" mv:blur="38100f" offset="0,2pt"/>
                <v:textbox inset="10.8pt,,10.8pt">
                  <w:txbxContent>
                    <w:p w14:paraId="4E0398B5" w14:textId="77777777" w:rsidR="002A1A5A" w:rsidRPr="00334D77" w:rsidRDefault="002A1A5A" w:rsidP="00C70B01">
                      <w:pPr>
                        <w:pStyle w:val="Heading2"/>
                      </w:pPr>
                      <w:r>
                        <w:t>*Assignment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08CEBFEE" wp14:editId="7F74DA1D">
                <wp:simplePos x="0" y="0"/>
                <wp:positionH relativeFrom="page">
                  <wp:posOffset>2602230</wp:posOffset>
                </wp:positionH>
                <wp:positionV relativeFrom="page">
                  <wp:posOffset>5187950</wp:posOffset>
                </wp:positionV>
                <wp:extent cx="237490" cy="347345"/>
                <wp:effectExtent l="0" t="6350" r="5080" b="1905"/>
                <wp:wrapTight wrapText="bothSides">
                  <wp:wrapPolygon edited="0">
                    <wp:start x="-58" y="-158"/>
                    <wp:lineTo x="-58" y="21442"/>
                    <wp:lineTo x="21658" y="21442"/>
                    <wp:lineTo x="21658" y="-158"/>
                    <wp:lineTo x="-58" y="-158"/>
                  </wp:wrapPolygon>
                </wp:wrapTight>
                <wp:docPr id="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9883D87" w14:textId="77777777" w:rsidR="002A1A5A" w:rsidRDefault="002A1A5A" w:rsidP="00C70B01">
                            <w:pPr>
                              <w:pStyle w:val="BoxPageNumbers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204.9pt;margin-top:408.5pt;width:18.7pt;height:27.35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" fillcolor="#728886 [3205]" stroked="f" strokecolor="#4a7ebb" strokeweight="1.5pt">
                <v:stroke o:forcedash="t"/>
                <v:shadow opacity="22938f" mv:blur="38100f" offset="0,2pt"/>
                <v:textbox inset="1.44pt,5.76pt,1.44pt">
                  <w:txbxContent>
                    <w:p w14:paraId="09883D87" w14:textId="77777777" w:rsidR="002A1A5A" w:rsidRDefault="002A1A5A" w:rsidP="00C70B01">
                      <w:pPr>
                        <w:pStyle w:val="BoxPageNumbers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36609A73" wp14:editId="3311F855">
                <wp:simplePos x="0" y="0"/>
                <wp:positionH relativeFrom="page">
                  <wp:posOffset>457200</wp:posOffset>
                </wp:positionH>
                <wp:positionV relativeFrom="page">
                  <wp:posOffset>2622550</wp:posOffset>
                </wp:positionV>
                <wp:extent cx="1943100" cy="1598295"/>
                <wp:effectExtent l="0" t="0" r="0" b="0"/>
                <wp:wrapTight wrapText="bothSides">
                  <wp:wrapPolygon edited="0">
                    <wp:start x="282" y="343"/>
                    <wp:lineTo x="282" y="20939"/>
                    <wp:lineTo x="20894" y="20939"/>
                    <wp:lineTo x="20894" y="343"/>
                    <wp:lineTo x="282" y="343"/>
                  </wp:wrapPolygon>
                </wp:wrapTight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C890534" w14:textId="77777777" w:rsidR="002A1A5A" w:rsidRPr="00EE4B53" w:rsidRDefault="002A1A5A" w:rsidP="00C70B0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EE4B53">
                              <w:rPr>
                                <w:sz w:val="22"/>
                                <w:szCs w:val="22"/>
                              </w:rPr>
                              <w:t xml:space="preserve">In small groups you will be recreating a famous work of art or art movement using the app </w:t>
                            </w:r>
                            <w:proofErr w:type="spellStart"/>
                            <w:r w:rsidRPr="00EE4B53">
                              <w:rPr>
                                <w:sz w:val="22"/>
                                <w:szCs w:val="22"/>
                              </w:rPr>
                              <w:t>gifboom</w:t>
                            </w:r>
                            <w:proofErr w:type="spellEnd"/>
                            <w:r w:rsidRPr="00EE4B53">
                              <w:rPr>
                                <w:sz w:val="22"/>
                                <w:szCs w:val="22"/>
                              </w:rPr>
                              <w:t>. Using appropriation your group will be creating a stop motion video reflecting your assigned movement.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36pt;margin-top:206.5pt;width:153pt;height:125.8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" mv:complextextbox="1" filled="f" stroked="f">
                <v:textbox inset=",7.2pt,,7.2pt">
                  <w:txbxContent>
                    <w:p w14:paraId="6C890534" w14:textId="77777777" w:rsidR="002A1A5A" w:rsidRPr="00EE4B53" w:rsidRDefault="002A1A5A" w:rsidP="00C70B0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EE4B53">
                        <w:rPr>
                          <w:sz w:val="22"/>
                          <w:szCs w:val="22"/>
                        </w:rPr>
                        <w:t xml:space="preserve">In small groups you will be recreating a famous work of art or art movement using the app </w:t>
                      </w:r>
                      <w:proofErr w:type="spellStart"/>
                      <w:r w:rsidRPr="00EE4B53">
                        <w:rPr>
                          <w:sz w:val="22"/>
                          <w:szCs w:val="22"/>
                        </w:rPr>
                        <w:t>gifboom</w:t>
                      </w:r>
                      <w:proofErr w:type="spellEnd"/>
                      <w:r w:rsidRPr="00EE4B53">
                        <w:rPr>
                          <w:sz w:val="22"/>
                          <w:szCs w:val="22"/>
                        </w:rPr>
                        <w:t>. Using appropriation your group will be creating a stop motion video reflecting your assigned movement.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70A474" wp14:editId="6698417D">
                <wp:simplePos x="0" y="0"/>
                <wp:positionH relativeFrom="page">
                  <wp:posOffset>2602230</wp:posOffset>
                </wp:positionH>
                <wp:positionV relativeFrom="page">
                  <wp:posOffset>2622550</wp:posOffset>
                </wp:positionV>
                <wp:extent cx="237490" cy="347345"/>
                <wp:effectExtent l="0" t="0" r="0" b="8255"/>
                <wp:wrapTight wrapText="bothSides">
                  <wp:wrapPolygon edited="0">
                    <wp:start x="0" y="0"/>
                    <wp:lineTo x="0" y="20534"/>
                    <wp:lineTo x="18481" y="20534"/>
                    <wp:lineTo x="18481" y="0"/>
                    <wp:lineTo x="0" y="0"/>
                  </wp:wrapPolygon>
                </wp:wrapTight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00D955" w14:textId="7A154E32" w:rsidR="002A1A5A" w:rsidRDefault="002A1A5A" w:rsidP="00C70B01">
                            <w:pPr>
                              <w:pStyle w:val="BoxPageNumbers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204.9pt;margin-top:206.5pt;width:18.7pt;height:2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" fillcolor="#6c6c61 [3215]" stroked="f" strokecolor="#4a7ebb" strokeweight="1.5pt">
                <v:shadow opacity="22938f" mv:blur="38100f" offset="0,2pt"/>
                <v:textbox inset="1.44pt,5.76pt,1.44pt">
                  <w:txbxContent>
                    <w:p w14:paraId="2000D955" w14:textId="7A154E32" w:rsidR="002A1A5A" w:rsidRDefault="002A1A5A" w:rsidP="00C70B01">
                      <w:pPr>
                        <w:pStyle w:val="BoxPageNumbers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8BB970" wp14:editId="14F00E52">
                <wp:simplePos x="0" y="0"/>
                <wp:positionH relativeFrom="page">
                  <wp:posOffset>2602230</wp:posOffset>
                </wp:positionH>
                <wp:positionV relativeFrom="page">
                  <wp:posOffset>7753350</wp:posOffset>
                </wp:positionV>
                <wp:extent cx="237490" cy="347345"/>
                <wp:effectExtent l="0" t="0" r="0" b="8255"/>
                <wp:wrapTight wrapText="bothSides">
                  <wp:wrapPolygon edited="0">
                    <wp:start x="0" y="0"/>
                    <wp:lineTo x="0" y="20534"/>
                    <wp:lineTo x="18481" y="20534"/>
                    <wp:lineTo x="18481" y="0"/>
                    <wp:lineTo x="0" y="0"/>
                  </wp:wrapPolygon>
                </wp:wrapTight>
                <wp:docPr id="4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507821" w14:textId="586215F6" w:rsidR="002A1A5A" w:rsidRDefault="002A1A5A" w:rsidP="00C70B01">
                            <w:pPr>
                              <w:pStyle w:val="BoxPageNumbers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204.9pt;margin-top:610.5pt;width:18.7pt;height:27.3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" fillcolor="#b1b08a [3206]" stroked="f" strokecolor="#4a7ebb" strokeweight="1.5pt">
                <v:shadow opacity="22938f" mv:blur="38100f" offset="0,2pt"/>
                <v:textbox inset="1.44pt,5.76pt,1.44pt">
                  <w:txbxContent>
                    <w:p w14:paraId="57507821" w14:textId="586215F6" w:rsidR="002A1A5A" w:rsidRDefault="002A1A5A" w:rsidP="00C70B01">
                      <w:pPr>
                        <w:pStyle w:val="BoxPageNumbers"/>
                      </w:pPr>
                      <w: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58D2D18" wp14:editId="2407CFFB">
                <wp:simplePos x="0" y="0"/>
                <wp:positionH relativeFrom="page">
                  <wp:posOffset>457200</wp:posOffset>
                </wp:positionH>
                <wp:positionV relativeFrom="page">
                  <wp:posOffset>5190490</wp:posOffset>
                </wp:positionV>
                <wp:extent cx="1943100" cy="1598295"/>
                <wp:effectExtent l="0" t="0" r="0" b="0"/>
                <wp:wrapTight wrapText="bothSides">
                  <wp:wrapPolygon edited="0">
                    <wp:start x="282" y="343"/>
                    <wp:lineTo x="282" y="20939"/>
                    <wp:lineTo x="20894" y="20939"/>
                    <wp:lineTo x="20894" y="343"/>
                    <wp:lineTo x="282" y="343"/>
                  </wp:wrapPolygon>
                </wp:wrapTight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662F5F" w14:textId="77777777" w:rsidR="002A1A5A" w:rsidRDefault="002A1A5A" w:rsidP="00C70B01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 w:rsidRPr="00EE4B53">
                              <w:rPr>
                                <w:sz w:val="24"/>
                              </w:rPr>
                              <w:t xml:space="preserve">*Minimum 20-30 frames </w:t>
                            </w:r>
                          </w:p>
                          <w:p w14:paraId="62743E5C" w14:textId="77777777" w:rsidR="002A1A5A" w:rsidRDefault="002A1A5A" w:rsidP="00C70B01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</w:p>
                          <w:p w14:paraId="523411BF" w14:textId="74C5C71B" w:rsidR="002A1A5A" w:rsidRDefault="002A1A5A" w:rsidP="00C70B01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*Shows 2-3 characteristics of the artist/art movement </w:t>
                            </w:r>
                          </w:p>
                          <w:p w14:paraId="20892A76" w14:textId="77777777" w:rsidR="002A1A5A" w:rsidRDefault="002A1A5A" w:rsidP="00C70B01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</w:p>
                          <w:p w14:paraId="3299BC1B" w14:textId="77777777" w:rsidR="002A1A5A" w:rsidRPr="00EE4B53" w:rsidRDefault="002A1A5A" w:rsidP="00C70B01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*Includes 1 of your group members in the gif.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36pt;margin-top:408.7pt;width:153pt;height:125.8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" mv:complextextbox="1" filled="f" stroked="f">
                <v:textbox inset=",7.2pt,,7.2pt">
                  <w:txbxContent>
                    <w:p w14:paraId="13662F5F" w14:textId="77777777" w:rsidR="002A1A5A" w:rsidRDefault="002A1A5A" w:rsidP="00C70B01">
                      <w:pPr>
                        <w:pStyle w:val="BodyText2"/>
                        <w:rPr>
                          <w:sz w:val="24"/>
                        </w:rPr>
                      </w:pPr>
                      <w:r w:rsidRPr="00EE4B53">
                        <w:rPr>
                          <w:sz w:val="24"/>
                        </w:rPr>
                        <w:t xml:space="preserve">*Minimum 20-30 frames </w:t>
                      </w:r>
                    </w:p>
                    <w:p w14:paraId="62743E5C" w14:textId="77777777" w:rsidR="002A1A5A" w:rsidRDefault="002A1A5A" w:rsidP="00C70B01">
                      <w:pPr>
                        <w:pStyle w:val="BodyText2"/>
                        <w:rPr>
                          <w:sz w:val="24"/>
                        </w:rPr>
                      </w:pPr>
                    </w:p>
                    <w:p w14:paraId="523411BF" w14:textId="74C5C71B" w:rsidR="002A1A5A" w:rsidRDefault="002A1A5A" w:rsidP="00C70B01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*Shows 2-3 characteristics of the artist/art movement </w:t>
                      </w:r>
                    </w:p>
                    <w:p w14:paraId="20892A76" w14:textId="77777777" w:rsidR="002A1A5A" w:rsidRDefault="002A1A5A" w:rsidP="00C70B01">
                      <w:pPr>
                        <w:pStyle w:val="BodyText2"/>
                        <w:rPr>
                          <w:sz w:val="24"/>
                        </w:rPr>
                      </w:pPr>
                    </w:p>
                    <w:p w14:paraId="3299BC1B" w14:textId="77777777" w:rsidR="002A1A5A" w:rsidRPr="00EE4B53" w:rsidRDefault="002A1A5A" w:rsidP="00C70B01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*Includes 1 of your group members in the gif.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C296FD" wp14:editId="76275AB3">
                <wp:simplePos x="0" y="0"/>
                <wp:positionH relativeFrom="page">
                  <wp:posOffset>457200</wp:posOffset>
                </wp:positionH>
                <wp:positionV relativeFrom="page">
                  <wp:posOffset>8869680</wp:posOffset>
                </wp:positionV>
                <wp:extent cx="2377440" cy="731520"/>
                <wp:effectExtent l="0" t="5080" r="10160" b="1270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7315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100000"/>
                              <a:lumOff val="0"/>
                              <a:alpha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C7AA7C" w14:textId="4E8BEFEE" w:rsidR="002A1A5A" w:rsidRPr="00334D77" w:rsidRDefault="002A1A5A" w:rsidP="00C70B01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7" style="position:absolute;margin-left:36pt;margin-top:698.4pt;width:187.2pt;height:57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" fillcolor="#efefe7 [662]" strokecolor="#b1b08a [3206]">
                <v:fill color2="white [3212]" o:opacity2="0" rotate="t" focus="100%" type="gradient"/>
                <v:stroke opacity="32896f"/>
                <v:shadow opacity="22938f" mv:blur="38100f" offset="0,2pt"/>
                <v:textbox inset="10.8pt,,10.8pt">
                  <w:txbxContent>
                    <w:p w14:paraId="6FC7AA7C" w14:textId="4E8BEFEE" w:rsidR="002A1A5A" w:rsidRPr="00334D77" w:rsidRDefault="002A1A5A" w:rsidP="00C70B01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343D0475" wp14:editId="75ABDC7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005840"/>
                <wp:effectExtent l="0" t="0" r="0" b="1016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05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0D5BDD" w14:textId="77777777" w:rsidR="002A1A5A" w:rsidRDefault="002A1A5A" w:rsidP="00C70B01">
                            <w:pPr>
                              <w:pStyle w:val="Title"/>
                            </w:pPr>
                            <w:r>
                              <w:t xml:space="preserve">Appropriation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margin-left:36pt;margin-top:36pt;width:540pt;height:79.2pt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" fillcolor="#6c6c61 [3215]" stroked="f" strokecolor="#4a7ebb" strokeweight="1.5pt">
                <v:shadow opacity="22938f" mv:blur="38100f" offset="0,2pt"/>
                <v:textbox inset=",7.2pt,,7.2pt">
                  <w:txbxContent>
                    <w:p w14:paraId="7F0D5BDD" w14:textId="77777777" w:rsidR="002A1A5A" w:rsidRDefault="002A1A5A" w:rsidP="00C70B01">
                      <w:pPr>
                        <w:pStyle w:val="Title"/>
                      </w:pPr>
                      <w:r>
                        <w:t xml:space="preserve">Appropriation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5553D">
        <w:br w:type="page"/>
      </w:r>
      <w:r w:rsidR="001E42B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9B94E2A" wp14:editId="0332D4F8">
                <wp:simplePos x="0" y="0"/>
                <wp:positionH relativeFrom="page">
                  <wp:posOffset>457200</wp:posOffset>
                </wp:positionH>
                <wp:positionV relativeFrom="page">
                  <wp:posOffset>4742180</wp:posOffset>
                </wp:positionV>
                <wp:extent cx="3429000" cy="4389120"/>
                <wp:effectExtent l="0" t="0" r="0" b="5080"/>
                <wp:wrapThrough wrapText="bothSides">
                  <wp:wrapPolygon edited="0">
                    <wp:start x="0" y="0"/>
                    <wp:lineTo x="0" y="21500"/>
                    <wp:lineTo x="21440" y="21500"/>
                    <wp:lineTo x="21440" y="0"/>
                    <wp:lineTo x="0" y="0"/>
                  </wp:wrapPolygon>
                </wp:wrapThrough>
                <wp:docPr id="2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4389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60628D" w14:textId="1C79FAFD" w:rsidR="002A1A5A" w:rsidRPr="001E42B8" w:rsidRDefault="002A1A5A" w:rsidP="001E42B8">
                            <w:pPr>
                              <w:pStyle w:val="BodyText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1E42B8">
                              <w:rPr>
                                <w:sz w:val="40"/>
                                <w:szCs w:val="40"/>
                              </w:rPr>
                              <w:t>*Self Evaluation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EF9B2C4" w14:textId="70464FA5" w:rsidR="002A1A5A" w:rsidRPr="001E42B8" w:rsidRDefault="002A1A5A" w:rsidP="00C70B01">
                            <w:pPr>
                              <w:pStyle w:val="BodyText3"/>
                              <w:rPr>
                                <w:sz w:val="24"/>
                                <w:szCs w:val="24"/>
                              </w:rPr>
                            </w:pPr>
                            <w:r w:rsidRPr="001E42B8">
                              <w:rPr>
                                <w:sz w:val="24"/>
                                <w:szCs w:val="24"/>
                              </w:rPr>
                              <w:t xml:space="preserve">  *Please address your contribution to the group, what you learned about appropriation in the lecture and how it was applied to the creative process to your groups work </w:t>
                            </w: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3" o:spid="_x0000_s1039" style="position:absolute;margin-left:36pt;margin-top:373.4pt;width:270pt;height:345.6pt;z-index:251658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" mv:complextextbox="1" fillcolor="#728886 [3205]" stroked="f" strokecolor="#4a7ebb" strokeweight="1.5pt">
                <v:shadow opacity="22938f" mv:blur="38100f" offset="0,2pt"/>
                <v:textbox inset="10.8pt,10.8pt,10.8pt,10.8pt">
                  <w:txbxContent>
                    <w:p w14:paraId="4C60628D" w14:textId="1C79FAFD" w:rsidR="002A1A5A" w:rsidRPr="001E42B8" w:rsidRDefault="002A1A5A" w:rsidP="001E42B8">
                      <w:pPr>
                        <w:pStyle w:val="BodyText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</w:t>
                      </w:r>
                      <w:r w:rsidRPr="001E42B8">
                        <w:rPr>
                          <w:sz w:val="40"/>
                          <w:szCs w:val="40"/>
                        </w:rPr>
                        <w:t>*Self Evaluation</w:t>
                      </w:r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1EF9B2C4" w14:textId="70464FA5" w:rsidR="002A1A5A" w:rsidRPr="001E42B8" w:rsidRDefault="002A1A5A" w:rsidP="00C70B01">
                      <w:pPr>
                        <w:pStyle w:val="BodyText3"/>
                        <w:rPr>
                          <w:sz w:val="24"/>
                          <w:szCs w:val="24"/>
                        </w:rPr>
                      </w:pPr>
                      <w:r w:rsidRPr="001E42B8">
                        <w:rPr>
                          <w:sz w:val="24"/>
                          <w:szCs w:val="24"/>
                        </w:rPr>
                        <w:t xml:space="preserve">  *Please address your contribution to the group, what you learned about appropriation in the lecture and how it was applied to the creative process to your groups work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F2D65">
        <w:rPr>
          <w:noProof/>
        </w:rPr>
        <w:drawing>
          <wp:anchor distT="0" distB="0" distL="114300" distR="114300" simplePos="0" relativeHeight="251673663" behindDoc="0" locked="0" layoutInCell="1" allowOverlap="1" wp14:anchorId="158ECCDD" wp14:editId="569C175C">
            <wp:simplePos x="0" y="0"/>
            <wp:positionH relativeFrom="page">
              <wp:posOffset>715010</wp:posOffset>
            </wp:positionH>
            <wp:positionV relativeFrom="page">
              <wp:posOffset>695960</wp:posOffset>
            </wp:positionV>
            <wp:extent cx="2840990" cy="3532505"/>
            <wp:effectExtent l="0" t="0" r="3810" b="0"/>
            <wp:wrapThrough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hrough>
            <wp:docPr id="296" name="Picture 296" descr="Macintosh HD:private:var:folders:dp:81lxqx5d29x80k70yzdn5cr00000gn:T:TemporaryItems:broad_inaugural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dp:81lxqx5d29x80k70yzdn5cr00000gn:T:TemporaryItems:broad_inaugural_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CB64278" wp14:editId="3E44A82C">
                <wp:simplePos x="0" y="0"/>
                <wp:positionH relativeFrom="page">
                  <wp:posOffset>3977640</wp:posOffset>
                </wp:positionH>
                <wp:positionV relativeFrom="page">
                  <wp:posOffset>1216025</wp:posOffset>
                </wp:positionV>
                <wp:extent cx="3337560" cy="8387080"/>
                <wp:effectExtent l="0" t="0" r="0" b="0"/>
                <wp:wrapTight wrapText="bothSides">
                  <wp:wrapPolygon edited="0">
                    <wp:start x="164" y="65"/>
                    <wp:lineTo x="164" y="21456"/>
                    <wp:lineTo x="21205" y="21456"/>
                    <wp:lineTo x="21205" y="65"/>
                    <wp:lineTo x="164" y="65"/>
                  </wp:wrapPolygon>
                </wp:wrapTight>
                <wp:docPr id="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838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4C39E4" w14:textId="77777777" w:rsidR="002A1A5A" w:rsidRDefault="002A1A5A" w:rsidP="00C70B01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1E42B8">
                              <w:rPr>
                                <w:sz w:val="28"/>
                                <w:szCs w:val="28"/>
                              </w:rPr>
                              <w:t xml:space="preserve">Evaluate your teammates: </w:t>
                            </w:r>
                          </w:p>
                          <w:p w14:paraId="1F660EF8" w14:textId="50A7A182" w:rsidR="002A1A5A" w:rsidRPr="002A1A5A" w:rsidRDefault="002A1A5A" w:rsidP="00C70B0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2A1A5A">
                              <w:rPr>
                                <w:sz w:val="24"/>
                              </w:rPr>
                              <w:t>(They wont see this)</w:t>
                            </w:r>
                          </w:p>
                          <w:p w14:paraId="6AF467B0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1295E101" w14:textId="581F2F0C" w:rsidR="002A1A5A" w:rsidRDefault="002A1A5A" w:rsidP="00C70B01">
                            <w:pPr>
                              <w:pStyle w:val="BodyText"/>
                            </w:pPr>
                            <w:r>
                              <w:t xml:space="preserve">*Name: </w:t>
                            </w:r>
                          </w:p>
                          <w:p w14:paraId="1AE5A3A8" w14:textId="55AFB879" w:rsidR="002A1A5A" w:rsidRDefault="002A1A5A" w:rsidP="00C70B01">
                            <w:pPr>
                              <w:pStyle w:val="BodyText"/>
                            </w:pPr>
                            <w:r>
                              <w:t xml:space="preserve">Task Given: </w:t>
                            </w:r>
                          </w:p>
                          <w:p w14:paraId="5AE671FC" w14:textId="5144D153" w:rsidR="002A1A5A" w:rsidRDefault="002A1A5A" w:rsidP="00C70B01">
                            <w:pPr>
                              <w:pStyle w:val="BodyText"/>
                            </w:pPr>
                            <w:r>
                              <w:t xml:space="preserve">Grade &amp; Explain: </w:t>
                            </w:r>
                          </w:p>
                          <w:p w14:paraId="42F0B212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2BF67FC5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4EFA7864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*Name: </w:t>
                            </w:r>
                          </w:p>
                          <w:p w14:paraId="79E98398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Task Given: </w:t>
                            </w:r>
                          </w:p>
                          <w:p w14:paraId="0E6A544F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Grade &amp; Explain: </w:t>
                            </w:r>
                          </w:p>
                          <w:p w14:paraId="26EC36AE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2031185E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57A69031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5DCB2856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*Name: </w:t>
                            </w:r>
                          </w:p>
                          <w:p w14:paraId="55D7460E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Task Given: </w:t>
                            </w:r>
                          </w:p>
                          <w:p w14:paraId="3EA7669F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Grade &amp; Explain: </w:t>
                            </w:r>
                          </w:p>
                          <w:p w14:paraId="1680946F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3718ABF1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2E64448D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4D2A17A4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*Name: </w:t>
                            </w:r>
                          </w:p>
                          <w:p w14:paraId="62D9BB3A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Task Given: </w:t>
                            </w:r>
                          </w:p>
                          <w:p w14:paraId="55F0994E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Grade &amp; Explain: </w:t>
                            </w:r>
                          </w:p>
                          <w:p w14:paraId="48890FA5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0A361B22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685FC0CA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3C73FB2C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48778F24" w14:textId="77777777" w:rsidR="002A1A5A" w:rsidRDefault="002A1A5A" w:rsidP="001E42B8">
                            <w:pPr>
                              <w:pStyle w:val="BodyText"/>
                            </w:pPr>
                          </w:p>
                          <w:p w14:paraId="300FEA1D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*Name: </w:t>
                            </w:r>
                          </w:p>
                          <w:p w14:paraId="6D951487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Task Given: </w:t>
                            </w:r>
                          </w:p>
                          <w:p w14:paraId="0B416F84" w14:textId="77777777" w:rsidR="002A1A5A" w:rsidRDefault="002A1A5A" w:rsidP="001E42B8">
                            <w:pPr>
                              <w:pStyle w:val="BodyText"/>
                            </w:pPr>
                            <w:r>
                              <w:t xml:space="preserve">Grade &amp; Explain: </w:t>
                            </w:r>
                          </w:p>
                          <w:p w14:paraId="58BB9A00" w14:textId="77777777" w:rsidR="002A1A5A" w:rsidRDefault="002A1A5A" w:rsidP="00C70B0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0" type="#_x0000_t202" style="position:absolute;margin-left:313.2pt;margin-top:95.75pt;width:262.8pt;height:660.4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" mv:complextextbox="1" filled="f" stroked="f">
                <v:textbox inset=",7.2pt,,7.2pt">
                  <w:txbxContent>
                    <w:p w14:paraId="1F4C39E4" w14:textId="77777777" w:rsidR="002A1A5A" w:rsidRDefault="002A1A5A" w:rsidP="00C70B01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Pr="001E42B8">
                        <w:rPr>
                          <w:sz w:val="28"/>
                          <w:szCs w:val="28"/>
                        </w:rPr>
                        <w:t xml:space="preserve">Evaluate your teammates: </w:t>
                      </w:r>
                    </w:p>
                    <w:p w14:paraId="1F660EF8" w14:textId="50A7A182" w:rsidR="002A1A5A" w:rsidRPr="002A1A5A" w:rsidRDefault="002A1A5A" w:rsidP="00C70B01">
                      <w:pPr>
                        <w:pStyle w:val="BodyText"/>
                        <w:rPr>
                          <w:sz w:val="24"/>
                        </w:rPr>
                      </w:pPr>
                      <w:r w:rsidRPr="002A1A5A">
                        <w:rPr>
                          <w:sz w:val="24"/>
                        </w:rPr>
                        <w:t>(They wont see this)</w:t>
                      </w:r>
                    </w:p>
                    <w:p w14:paraId="6AF467B0" w14:textId="77777777" w:rsidR="002A1A5A" w:rsidRDefault="002A1A5A" w:rsidP="00C70B01">
                      <w:pPr>
                        <w:pStyle w:val="BodyText"/>
                      </w:pPr>
                    </w:p>
                    <w:p w14:paraId="1295E101" w14:textId="581F2F0C" w:rsidR="002A1A5A" w:rsidRDefault="002A1A5A" w:rsidP="00C70B01">
                      <w:pPr>
                        <w:pStyle w:val="BodyText"/>
                      </w:pPr>
                      <w:r>
                        <w:t xml:space="preserve">*Name: </w:t>
                      </w:r>
                    </w:p>
                    <w:p w14:paraId="1AE5A3A8" w14:textId="55AFB879" w:rsidR="002A1A5A" w:rsidRDefault="002A1A5A" w:rsidP="00C70B01">
                      <w:pPr>
                        <w:pStyle w:val="BodyText"/>
                      </w:pPr>
                      <w:r>
                        <w:t xml:space="preserve">Task Given: </w:t>
                      </w:r>
                    </w:p>
                    <w:p w14:paraId="5AE671FC" w14:textId="5144D153" w:rsidR="002A1A5A" w:rsidRDefault="002A1A5A" w:rsidP="00C70B01">
                      <w:pPr>
                        <w:pStyle w:val="BodyText"/>
                      </w:pPr>
                      <w:r>
                        <w:t xml:space="preserve">Grade &amp; Explain: </w:t>
                      </w:r>
                    </w:p>
                    <w:p w14:paraId="42F0B212" w14:textId="77777777" w:rsidR="002A1A5A" w:rsidRDefault="002A1A5A" w:rsidP="00C70B01">
                      <w:pPr>
                        <w:pStyle w:val="BodyText"/>
                      </w:pPr>
                    </w:p>
                    <w:p w14:paraId="2BF67FC5" w14:textId="77777777" w:rsidR="002A1A5A" w:rsidRDefault="002A1A5A" w:rsidP="001E42B8">
                      <w:pPr>
                        <w:pStyle w:val="BodyText"/>
                      </w:pPr>
                    </w:p>
                    <w:p w14:paraId="4EFA7864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*Name: </w:t>
                      </w:r>
                    </w:p>
                    <w:p w14:paraId="79E98398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Task Given: </w:t>
                      </w:r>
                    </w:p>
                    <w:p w14:paraId="0E6A544F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Grade &amp; Explain: </w:t>
                      </w:r>
                    </w:p>
                    <w:p w14:paraId="26EC36AE" w14:textId="77777777" w:rsidR="002A1A5A" w:rsidRDefault="002A1A5A" w:rsidP="00C70B01">
                      <w:pPr>
                        <w:pStyle w:val="BodyText"/>
                      </w:pPr>
                    </w:p>
                    <w:p w14:paraId="2031185E" w14:textId="77777777" w:rsidR="002A1A5A" w:rsidRDefault="002A1A5A" w:rsidP="00C70B01">
                      <w:pPr>
                        <w:pStyle w:val="BodyText"/>
                      </w:pPr>
                    </w:p>
                    <w:p w14:paraId="57A69031" w14:textId="77777777" w:rsidR="002A1A5A" w:rsidRDefault="002A1A5A" w:rsidP="001E42B8">
                      <w:pPr>
                        <w:pStyle w:val="BodyText"/>
                      </w:pPr>
                    </w:p>
                    <w:p w14:paraId="5DCB2856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*Name: </w:t>
                      </w:r>
                    </w:p>
                    <w:p w14:paraId="55D7460E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Task Given: </w:t>
                      </w:r>
                    </w:p>
                    <w:p w14:paraId="3EA7669F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Grade &amp; Explain: </w:t>
                      </w:r>
                    </w:p>
                    <w:p w14:paraId="1680946F" w14:textId="77777777" w:rsidR="002A1A5A" w:rsidRDefault="002A1A5A" w:rsidP="00C70B01">
                      <w:pPr>
                        <w:pStyle w:val="BodyText"/>
                      </w:pPr>
                    </w:p>
                    <w:p w14:paraId="3718ABF1" w14:textId="77777777" w:rsidR="002A1A5A" w:rsidRDefault="002A1A5A" w:rsidP="00C70B01">
                      <w:pPr>
                        <w:pStyle w:val="BodyText"/>
                      </w:pPr>
                    </w:p>
                    <w:p w14:paraId="2E64448D" w14:textId="77777777" w:rsidR="002A1A5A" w:rsidRDefault="002A1A5A" w:rsidP="001E42B8">
                      <w:pPr>
                        <w:pStyle w:val="BodyText"/>
                      </w:pPr>
                    </w:p>
                    <w:p w14:paraId="4D2A17A4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*Name: </w:t>
                      </w:r>
                    </w:p>
                    <w:p w14:paraId="62D9BB3A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Task Given: </w:t>
                      </w:r>
                    </w:p>
                    <w:p w14:paraId="55F0994E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Grade &amp; Explain: </w:t>
                      </w:r>
                    </w:p>
                    <w:p w14:paraId="48890FA5" w14:textId="77777777" w:rsidR="002A1A5A" w:rsidRDefault="002A1A5A" w:rsidP="00C70B01">
                      <w:pPr>
                        <w:pStyle w:val="BodyText"/>
                      </w:pPr>
                    </w:p>
                    <w:p w14:paraId="0A361B22" w14:textId="77777777" w:rsidR="002A1A5A" w:rsidRDefault="002A1A5A" w:rsidP="00C70B01">
                      <w:pPr>
                        <w:pStyle w:val="BodyText"/>
                      </w:pPr>
                    </w:p>
                    <w:p w14:paraId="685FC0CA" w14:textId="77777777" w:rsidR="002A1A5A" w:rsidRDefault="002A1A5A" w:rsidP="001E42B8">
                      <w:pPr>
                        <w:pStyle w:val="BodyText"/>
                      </w:pPr>
                    </w:p>
                    <w:p w14:paraId="3C73FB2C" w14:textId="77777777" w:rsidR="002A1A5A" w:rsidRDefault="002A1A5A" w:rsidP="001E42B8">
                      <w:pPr>
                        <w:pStyle w:val="BodyText"/>
                      </w:pPr>
                    </w:p>
                    <w:p w14:paraId="48778F24" w14:textId="77777777" w:rsidR="002A1A5A" w:rsidRDefault="002A1A5A" w:rsidP="001E42B8">
                      <w:pPr>
                        <w:pStyle w:val="BodyText"/>
                      </w:pPr>
                    </w:p>
                    <w:p w14:paraId="300FEA1D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*Name: </w:t>
                      </w:r>
                    </w:p>
                    <w:p w14:paraId="6D951487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Task Given: </w:t>
                      </w:r>
                    </w:p>
                    <w:p w14:paraId="0B416F84" w14:textId="77777777" w:rsidR="002A1A5A" w:rsidRDefault="002A1A5A" w:rsidP="001E42B8">
                      <w:pPr>
                        <w:pStyle w:val="BodyText"/>
                      </w:pPr>
                      <w:r>
                        <w:t xml:space="preserve">Grade &amp; Explain: </w:t>
                      </w:r>
                    </w:p>
                    <w:p w14:paraId="58BB9A00" w14:textId="77777777" w:rsidR="002A1A5A" w:rsidRDefault="002A1A5A" w:rsidP="00C70B01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E6FA1C3" wp14:editId="08202426">
                <wp:simplePos x="0" y="0"/>
                <wp:positionH relativeFrom="page">
                  <wp:posOffset>3977640</wp:posOffset>
                </wp:positionH>
                <wp:positionV relativeFrom="page">
                  <wp:posOffset>768350</wp:posOffset>
                </wp:positionV>
                <wp:extent cx="3337560" cy="445770"/>
                <wp:effectExtent l="0" t="0" r="0" b="0"/>
                <wp:wrapTight wrapText="bothSides">
                  <wp:wrapPolygon edited="0">
                    <wp:start x="164" y="1231"/>
                    <wp:lineTo x="164" y="18462"/>
                    <wp:lineTo x="21205" y="18462"/>
                    <wp:lineTo x="21205" y="1231"/>
                    <wp:lineTo x="164" y="1231"/>
                  </wp:wrapPolygon>
                </wp:wrapTight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1CD053" w14:textId="54177CE0" w:rsidR="002A1A5A" w:rsidRPr="001E42B8" w:rsidRDefault="002A1A5A" w:rsidP="00C70B01">
                            <w:pPr>
                              <w:spacing w:after="0"/>
                              <w:rPr>
                                <w:color w:val="92A189" w:themeColor="accent1"/>
                                <w:sz w:val="36"/>
                                <w:szCs w:val="36"/>
                              </w:rPr>
                            </w:pPr>
                            <w:r w:rsidRPr="001E42B8">
                              <w:rPr>
                                <w:color w:val="92A189" w:themeColor="accent1"/>
                                <w:sz w:val="36"/>
                                <w:szCs w:val="36"/>
                              </w:rPr>
                              <w:t xml:space="preserve">Evaluation Sheet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margin-left:313.2pt;margin-top:60.5pt;width:262.8pt;height:35.1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" filled="f" stroked="f">
                <v:textbox inset=",7.2pt,,7.2pt">
                  <w:txbxContent>
                    <w:p w14:paraId="581CD053" w14:textId="54177CE0" w:rsidR="002A1A5A" w:rsidRPr="001E42B8" w:rsidRDefault="002A1A5A" w:rsidP="00C70B01">
                      <w:pPr>
                        <w:spacing w:after="0"/>
                        <w:rPr>
                          <w:color w:val="92A189" w:themeColor="accent1"/>
                          <w:sz w:val="36"/>
                          <w:szCs w:val="36"/>
                        </w:rPr>
                      </w:pPr>
                      <w:r w:rsidRPr="001E42B8">
                        <w:rPr>
                          <w:color w:val="92A189" w:themeColor="accent1"/>
                          <w:sz w:val="36"/>
                          <w:szCs w:val="36"/>
                        </w:rPr>
                        <w:t xml:space="preserve">Evaluation Sheet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5553D">
        <w:br w:type="page"/>
      </w:r>
      <w:r w:rsidR="00227E19">
        <w:rPr>
          <w:noProof/>
        </w:rPr>
        <w:lastRenderedPageBreak/>
        <w:drawing>
          <wp:anchor distT="0" distB="0" distL="114300" distR="114300" simplePos="0" relativeHeight="251674687" behindDoc="0" locked="0" layoutInCell="1" allowOverlap="1" wp14:anchorId="2BF62072" wp14:editId="005C5D85">
            <wp:simplePos x="0" y="0"/>
            <wp:positionH relativeFrom="page">
              <wp:posOffset>1231900</wp:posOffset>
            </wp:positionH>
            <wp:positionV relativeFrom="page">
              <wp:posOffset>695960</wp:posOffset>
            </wp:positionV>
            <wp:extent cx="2489200" cy="3810364"/>
            <wp:effectExtent l="0" t="0" r="0" b="0"/>
            <wp:wrapThrough wrapText="bothSides">
              <wp:wrapPolygon edited="0">
                <wp:start x="0" y="0"/>
                <wp:lineTo x="0" y="21456"/>
                <wp:lineTo x="21380" y="21456"/>
                <wp:lineTo x="21380" y="0"/>
                <wp:lineTo x="0" y="0"/>
              </wp:wrapPolygon>
            </wp:wrapThrough>
            <wp:docPr id="297" name="Picture 297" descr="Macintosh HD:Users:carlosramirez:Desktop:mona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losramirez:Desktop:mona_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81" cy="38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BB2B684" wp14:editId="7FF8276B">
                <wp:simplePos x="0" y="0"/>
                <wp:positionH relativeFrom="page">
                  <wp:posOffset>4937760</wp:posOffset>
                </wp:positionH>
                <wp:positionV relativeFrom="page">
                  <wp:posOffset>1499870</wp:posOffset>
                </wp:positionV>
                <wp:extent cx="2377440" cy="8106410"/>
                <wp:effectExtent l="0" t="0" r="10160" b="0"/>
                <wp:wrapTight wrapText="bothSides">
                  <wp:wrapPolygon edited="0">
                    <wp:start x="0" y="0"/>
                    <wp:lineTo x="0" y="21522"/>
                    <wp:lineTo x="21462" y="21522"/>
                    <wp:lineTo x="21462" y="0"/>
                    <wp:lineTo x="0" y="0"/>
                  </wp:wrapPolygon>
                </wp:wrapTight>
                <wp:docPr id="2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8106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AD4B07" w14:textId="7BCF4C0A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2823F821" w14:textId="20B72DC0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2E5D9474" w14:textId="150401C3" w:rsidR="002A1A5A" w:rsidRDefault="002A1A5A" w:rsidP="00C70B01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55C45634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682BE3DA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4D52D50F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7DC4744A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74AE44E6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76D10FAA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5C961BDF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05B81EA5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5345A54B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31E30C0F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6E525ECF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037C5140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690C105A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0EDC2EEE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35274732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3EE31AFC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298F1CE0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300118F5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7253835B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08E32CED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2C4B01D0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54915CB5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679E64EB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0E3F451C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42926B0E" w14:textId="77777777" w:rsidR="002A1A5A" w:rsidRDefault="002A1A5A" w:rsidP="00C70B01">
                            <w:pPr>
                              <w:pStyle w:val="BodyText"/>
                            </w:pPr>
                          </w:p>
                          <w:p w14:paraId="5A3D25BE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*Group: </w:t>
                            </w:r>
                          </w:p>
                          <w:p w14:paraId="76DDD578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Artist/Art movement: </w:t>
                            </w:r>
                          </w:p>
                          <w:p w14:paraId="37534891" w14:textId="77777777" w:rsidR="002A1A5A" w:rsidRDefault="002A1A5A" w:rsidP="00660C78">
                            <w:pPr>
                              <w:pStyle w:val="BodyText"/>
                            </w:pPr>
                            <w:r>
                              <w:t xml:space="preserve">Comment: </w:t>
                            </w:r>
                          </w:p>
                          <w:p w14:paraId="0621D035" w14:textId="77777777" w:rsidR="002A1A5A" w:rsidRDefault="002A1A5A" w:rsidP="00C70B0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2" style="position:absolute;margin-left:388.8pt;margin-top:118.1pt;width:187.2pt;height:638.3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" mv:complextextbox="1" fillcolor="#dfdfd0 [1302]" stroked="f" strokecolor="#4a7ebb" strokeweight="1.5pt">
                <v:shadow opacity="22938f" mv:blur="38100f" offset="0,2pt"/>
                <v:textbox inset=",7.2pt,,7.2pt">
                  <w:txbxContent>
                    <w:p w14:paraId="19AD4B07" w14:textId="7BCF4C0A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2823F821" w14:textId="20B72DC0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2E5D9474" w14:textId="150401C3" w:rsidR="002A1A5A" w:rsidRDefault="002A1A5A" w:rsidP="00C70B01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55C45634" w14:textId="77777777" w:rsidR="002A1A5A" w:rsidRDefault="002A1A5A" w:rsidP="00C70B01">
                      <w:pPr>
                        <w:pStyle w:val="BodyText"/>
                      </w:pPr>
                    </w:p>
                    <w:p w14:paraId="682BE3DA" w14:textId="77777777" w:rsidR="002A1A5A" w:rsidRDefault="002A1A5A" w:rsidP="00C70B01">
                      <w:pPr>
                        <w:pStyle w:val="BodyText"/>
                      </w:pPr>
                    </w:p>
                    <w:p w14:paraId="4D52D50F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7DC4744A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74AE44E6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76D10FAA" w14:textId="77777777" w:rsidR="002A1A5A" w:rsidRDefault="002A1A5A" w:rsidP="00C70B01">
                      <w:pPr>
                        <w:pStyle w:val="BodyText"/>
                      </w:pPr>
                    </w:p>
                    <w:p w14:paraId="5C961BDF" w14:textId="77777777" w:rsidR="002A1A5A" w:rsidRDefault="002A1A5A" w:rsidP="00C70B01">
                      <w:pPr>
                        <w:pStyle w:val="BodyText"/>
                      </w:pPr>
                    </w:p>
                    <w:p w14:paraId="05B81EA5" w14:textId="77777777" w:rsidR="002A1A5A" w:rsidRDefault="002A1A5A" w:rsidP="00C70B01">
                      <w:pPr>
                        <w:pStyle w:val="BodyText"/>
                      </w:pPr>
                    </w:p>
                    <w:p w14:paraId="5345A54B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31E30C0F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6E525ECF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037C5140" w14:textId="77777777" w:rsidR="002A1A5A" w:rsidRDefault="002A1A5A" w:rsidP="00C70B01">
                      <w:pPr>
                        <w:pStyle w:val="BodyText"/>
                      </w:pPr>
                    </w:p>
                    <w:p w14:paraId="690C105A" w14:textId="77777777" w:rsidR="002A1A5A" w:rsidRDefault="002A1A5A" w:rsidP="00C70B01">
                      <w:pPr>
                        <w:pStyle w:val="BodyText"/>
                      </w:pPr>
                    </w:p>
                    <w:p w14:paraId="0EDC2EEE" w14:textId="77777777" w:rsidR="002A1A5A" w:rsidRDefault="002A1A5A" w:rsidP="00C70B01">
                      <w:pPr>
                        <w:pStyle w:val="BodyText"/>
                      </w:pPr>
                    </w:p>
                    <w:p w14:paraId="35274732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3EE31AFC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298F1CE0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300118F5" w14:textId="77777777" w:rsidR="002A1A5A" w:rsidRDefault="002A1A5A" w:rsidP="00C70B01">
                      <w:pPr>
                        <w:pStyle w:val="BodyText"/>
                      </w:pPr>
                    </w:p>
                    <w:p w14:paraId="7253835B" w14:textId="77777777" w:rsidR="002A1A5A" w:rsidRDefault="002A1A5A" w:rsidP="00C70B01">
                      <w:pPr>
                        <w:pStyle w:val="BodyText"/>
                      </w:pPr>
                    </w:p>
                    <w:p w14:paraId="08E32CED" w14:textId="77777777" w:rsidR="002A1A5A" w:rsidRDefault="002A1A5A" w:rsidP="00C70B01">
                      <w:pPr>
                        <w:pStyle w:val="BodyText"/>
                      </w:pPr>
                    </w:p>
                    <w:p w14:paraId="2C4B01D0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54915CB5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679E64EB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0E3F451C" w14:textId="77777777" w:rsidR="002A1A5A" w:rsidRDefault="002A1A5A" w:rsidP="00C70B01">
                      <w:pPr>
                        <w:pStyle w:val="BodyText"/>
                      </w:pPr>
                    </w:p>
                    <w:p w14:paraId="42926B0E" w14:textId="77777777" w:rsidR="002A1A5A" w:rsidRDefault="002A1A5A" w:rsidP="00C70B01">
                      <w:pPr>
                        <w:pStyle w:val="BodyText"/>
                      </w:pPr>
                    </w:p>
                    <w:p w14:paraId="5A3D25BE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*Group: </w:t>
                      </w:r>
                    </w:p>
                    <w:p w14:paraId="76DDD578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Artist/Art movement: </w:t>
                      </w:r>
                    </w:p>
                    <w:p w14:paraId="37534891" w14:textId="77777777" w:rsidR="002A1A5A" w:rsidRDefault="002A1A5A" w:rsidP="00660C78">
                      <w:pPr>
                        <w:pStyle w:val="BodyText"/>
                      </w:pPr>
                      <w:r>
                        <w:t xml:space="preserve">Comment: </w:t>
                      </w:r>
                    </w:p>
                    <w:p w14:paraId="0621D035" w14:textId="77777777" w:rsidR="002A1A5A" w:rsidRDefault="002A1A5A" w:rsidP="00C70B01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EDCAEBD" wp14:editId="3BBE3670">
                <wp:simplePos x="0" y="0"/>
                <wp:positionH relativeFrom="page">
                  <wp:posOffset>457200</wp:posOffset>
                </wp:positionH>
                <wp:positionV relativeFrom="page">
                  <wp:posOffset>4575175</wp:posOffset>
                </wp:positionV>
                <wp:extent cx="4389120" cy="3377565"/>
                <wp:effectExtent l="0" t="0" r="0" b="0"/>
                <wp:wrapTight wrapText="bothSides">
                  <wp:wrapPolygon edited="0">
                    <wp:start x="125" y="162"/>
                    <wp:lineTo x="125" y="21279"/>
                    <wp:lineTo x="21375" y="21279"/>
                    <wp:lineTo x="21375" y="162"/>
                    <wp:lineTo x="125" y="162"/>
                  </wp:wrapPolygon>
                </wp:wrapTight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37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BFB948" w14:textId="4273C812" w:rsidR="002A1A5A" w:rsidRDefault="002A1A5A" w:rsidP="00C70B01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 w:rsidRPr="00227E19">
                              <w:rPr>
                                <w:sz w:val="36"/>
                                <w:szCs w:val="36"/>
                              </w:rPr>
                              <w:t xml:space="preserve">Activity: </w:t>
                            </w:r>
                          </w:p>
                          <w:p w14:paraId="6ECF34AD" w14:textId="576A6AC5" w:rsidR="002A1A5A" w:rsidRDefault="002A1A5A" w:rsidP="00C70B01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*List the presenting group </w:t>
                            </w:r>
                          </w:p>
                          <w:p w14:paraId="1E24BE65" w14:textId="288EF138" w:rsidR="002A1A5A" w:rsidRDefault="002A1A5A" w:rsidP="00C70B01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*The Artist/ Art Movement </w:t>
                            </w:r>
                          </w:p>
                          <w:p w14:paraId="580A1D5F" w14:textId="513CAF76" w:rsidR="002A1A5A" w:rsidRPr="00227E19" w:rsidRDefault="002A1A5A" w:rsidP="00C70B01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*Comment on the presenting group if you think they visually portrayed the artist/art movement accurately.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3" type="#_x0000_t202" style="position:absolute;margin-left:36pt;margin-top:360.25pt;width:345.6pt;height:265.95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" mv:complextextbox="1" filled="f" stroked="f">
                <v:textbox inset=",7.2pt,,7.2pt">
                  <w:txbxContent>
                    <w:p w14:paraId="76BFB948" w14:textId="4273C812" w:rsidR="002A1A5A" w:rsidRDefault="002A1A5A" w:rsidP="00C70B01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 w:rsidRPr="00227E19">
                        <w:rPr>
                          <w:sz w:val="36"/>
                          <w:szCs w:val="36"/>
                        </w:rPr>
                        <w:t xml:space="preserve">Activity: </w:t>
                      </w:r>
                    </w:p>
                    <w:p w14:paraId="6ECF34AD" w14:textId="576A6AC5" w:rsidR="002A1A5A" w:rsidRDefault="002A1A5A" w:rsidP="00C70B01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*List the presenting group </w:t>
                      </w:r>
                    </w:p>
                    <w:p w14:paraId="1E24BE65" w14:textId="288EF138" w:rsidR="002A1A5A" w:rsidRDefault="002A1A5A" w:rsidP="00C70B01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*The Artist/ Art Movement </w:t>
                      </w:r>
                    </w:p>
                    <w:p w14:paraId="580A1D5F" w14:textId="513CAF76" w:rsidR="002A1A5A" w:rsidRPr="00227E19" w:rsidRDefault="002A1A5A" w:rsidP="00C70B01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*Comment on the presenting group if you think they visually portrayed the artist/art movement accurately.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CCE6FA6" wp14:editId="59BEFD7C">
                <wp:simplePos x="0" y="0"/>
                <wp:positionH relativeFrom="page">
                  <wp:posOffset>4937760</wp:posOffset>
                </wp:positionH>
                <wp:positionV relativeFrom="page">
                  <wp:posOffset>768350</wp:posOffset>
                </wp:positionV>
                <wp:extent cx="2377440" cy="731520"/>
                <wp:effectExtent l="0" t="0" r="10160" b="5080"/>
                <wp:wrapTight wrapText="bothSides">
                  <wp:wrapPolygon edited="0">
                    <wp:start x="0" y="0"/>
                    <wp:lineTo x="0" y="21000"/>
                    <wp:lineTo x="21462" y="21000"/>
                    <wp:lineTo x="21462" y="0"/>
                    <wp:lineTo x="0" y="0"/>
                  </wp:wrapPolygon>
                </wp:wrapTight>
                <wp:docPr id="1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A34A0C" w14:textId="5C3DDF08" w:rsidR="002A1A5A" w:rsidRPr="00334D77" w:rsidRDefault="002A1A5A" w:rsidP="00C70B01">
                            <w:pPr>
                              <w:pStyle w:val="Heading1"/>
                              <w:spacing w:before="120" w:after="120"/>
                            </w:pPr>
                            <w:r>
                              <w:t>Groups: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44" style="position:absolute;margin-left:388.8pt;margin-top:60.5pt;width:187.2pt;height:57.6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" fillcolor="#b1b08a [3206]" stroked="f" strokecolor="#4a7ebb" strokeweight="1.5pt">
                <v:shadow opacity="22938f" mv:blur="38100f" offset="0,2pt"/>
                <v:textbox inset="10.8pt,,10.8pt">
                  <w:txbxContent>
                    <w:p w14:paraId="1EA34A0C" w14:textId="5C3DDF08" w:rsidR="002A1A5A" w:rsidRPr="00334D77" w:rsidRDefault="002A1A5A" w:rsidP="00C70B01">
                      <w:pPr>
                        <w:pStyle w:val="Heading1"/>
                        <w:spacing w:before="120" w:after="120"/>
                      </w:pPr>
                      <w:r>
                        <w:t>Groups: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712FF707" w14:textId="60074AFB" w:rsidR="00C70B01" w:rsidRDefault="002A59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F4604CB" wp14:editId="12D478DF">
                <wp:simplePos x="0" y="0"/>
                <wp:positionH relativeFrom="page">
                  <wp:posOffset>457200</wp:posOffset>
                </wp:positionH>
                <wp:positionV relativeFrom="page">
                  <wp:posOffset>4507865</wp:posOffset>
                </wp:positionV>
                <wp:extent cx="6858000" cy="0"/>
                <wp:effectExtent l="12700" t="12065" r="25400" b="26035"/>
                <wp:wrapNone/>
                <wp:docPr id="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354.95pt" to="8in,35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" strokecolor="#bbb9b3 [1943]" strokeweight="1pt"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C70B01" w:rsidSect="00C70B01"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6249D" w14:textId="77777777" w:rsidR="00AA76A1" w:rsidRDefault="00AA76A1">
      <w:pPr>
        <w:spacing w:after="0"/>
      </w:pPr>
      <w:r>
        <w:separator/>
      </w:r>
    </w:p>
  </w:endnote>
  <w:endnote w:type="continuationSeparator" w:id="0">
    <w:p w14:paraId="6410BE2E" w14:textId="77777777" w:rsidR="00AA76A1" w:rsidRDefault="00AA7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EA2B7" w14:textId="77777777" w:rsidR="002A1A5A" w:rsidRDefault="002A1A5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2579BA7" wp14:editId="35FB350D">
              <wp:simplePos x="0" y="0"/>
              <wp:positionH relativeFrom="page">
                <wp:posOffset>6908800</wp:posOffset>
              </wp:positionH>
              <wp:positionV relativeFrom="page">
                <wp:posOffset>9676130</wp:posOffset>
              </wp:positionV>
              <wp:extent cx="406400" cy="2286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3C9FD" w14:textId="77777777" w:rsidR="002A1A5A" w:rsidRPr="00460DA0" w:rsidRDefault="002A1A5A" w:rsidP="00CB1A25">
                          <w:pPr>
                            <w:spacing w:after="0"/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A76A1" w:rsidRPr="00AA76A1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45" type="#_x0000_t202" style="position:absolute;margin-left:544pt;margin-top:761.9pt;width:32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" filled="f" stroked="f">
              <v:textbox inset="0,0,0,0">
                <w:txbxContent>
                  <w:p w14:paraId="4B53C9FD" w14:textId="77777777" w:rsidR="002A1A5A" w:rsidRPr="00460DA0" w:rsidRDefault="002A1A5A" w:rsidP="00CB1A25">
                    <w:pPr>
                      <w:spacing w:after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A76A1" w:rsidRPr="00AA76A1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8EC47" w14:textId="77777777" w:rsidR="002A1A5A" w:rsidRDefault="002A1A5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9A71F" w14:textId="77777777" w:rsidR="002A1A5A" w:rsidRDefault="002A1A5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A25610" w14:textId="77777777" w:rsidR="00AA76A1" w:rsidRDefault="00AA76A1">
      <w:pPr>
        <w:spacing w:after="0"/>
      </w:pPr>
      <w:r>
        <w:separator/>
      </w:r>
    </w:p>
  </w:footnote>
  <w:footnote w:type="continuationSeparator" w:id="0">
    <w:p w14:paraId="04CF436A" w14:textId="77777777" w:rsidR="00AA76A1" w:rsidRDefault="00AA7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04F05" w14:textId="77777777" w:rsidR="002A1A5A" w:rsidRDefault="002A1A5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943127"/>
    <w:rsid w:val="0015553D"/>
    <w:rsid w:val="001C56D0"/>
    <w:rsid w:val="001E42B8"/>
    <w:rsid w:val="001E7971"/>
    <w:rsid w:val="001F2D65"/>
    <w:rsid w:val="00227E19"/>
    <w:rsid w:val="002A1A5A"/>
    <w:rsid w:val="002A590D"/>
    <w:rsid w:val="002B2C2B"/>
    <w:rsid w:val="00331006"/>
    <w:rsid w:val="003A0E07"/>
    <w:rsid w:val="00496EA0"/>
    <w:rsid w:val="004D6457"/>
    <w:rsid w:val="005332D5"/>
    <w:rsid w:val="005C1953"/>
    <w:rsid w:val="006540EA"/>
    <w:rsid w:val="00660C78"/>
    <w:rsid w:val="006C40EE"/>
    <w:rsid w:val="00936E29"/>
    <w:rsid w:val="00943127"/>
    <w:rsid w:val="0098202E"/>
    <w:rsid w:val="009C7324"/>
    <w:rsid w:val="009E302D"/>
    <w:rsid w:val="00A65AF1"/>
    <w:rsid w:val="00A75B16"/>
    <w:rsid w:val="00AA76A1"/>
    <w:rsid w:val="00AC1AC9"/>
    <w:rsid w:val="00BB3F78"/>
    <w:rsid w:val="00BE2E39"/>
    <w:rsid w:val="00C212D0"/>
    <w:rsid w:val="00C70B01"/>
    <w:rsid w:val="00CB1A25"/>
    <w:rsid w:val="00D75B59"/>
    <w:rsid w:val="00EE4B53"/>
    <w:rsid w:val="00FD3B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1202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6C6C61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6C6C61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6C6C61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styleId="Strong">
    <w:name w:val="Strong"/>
    <w:basedOn w:val="DefaultParagraphFont"/>
    <w:rsid w:val="001E42B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6C6C61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D6CF9A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6C6C61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728886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6C6C61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6C6C61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styleId="Strong">
    <w:name w:val="Strong"/>
    <w:basedOn w:val="DefaultParagraphFont"/>
    <w:rsid w:val="001E4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oter" Target="footer2.xml"/><Relationship Id="rId16" Type="http://schemas.openxmlformats.org/officeDocument/2006/relationships/header" Target="header1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image" Target="media/image1.emf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Real%20Estate%20Newsletter.dotx" TargetMode="External"/></Relationships>
</file>

<file path=word/theme/theme1.xml><?xml version="1.0" encoding="utf-8"?>
<a:theme xmlns:a="http://schemas.openxmlformats.org/drawingml/2006/main" name="Office Theme">
  <a:themeElements>
    <a:clrScheme name="Real Estate Newsletter">
      <a:dk1>
        <a:sysClr val="windowText" lastClr="000000"/>
      </a:dk1>
      <a:lt1>
        <a:sysClr val="window" lastClr="FFFFFF"/>
      </a:lt1>
      <a:dk2>
        <a:srgbClr val="6C6C61"/>
      </a:dk2>
      <a:lt2>
        <a:srgbClr val="D6CF9A"/>
      </a:lt2>
      <a:accent1>
        <a:srgbClr val="92A189"/>
      </a:accent1>
      <a:accent2>
        <a:srgbClr val="728886"/>
      </a:accent2>
      <a:accent3>
        <a:srgbClr val="B1B08A"/>
      </a:accent3>
      <a:accent4>
        <a:srgbClr val="8E8B81"/>
      </a:accent4>
      <a:accent5>
        <a:srgbClr val="99350B"/>
      </a:accent5>
      <a:accent6>
        <a:srgbClr val="BF7B1B"/>
      </a:accent6>
      <a:hlink>
        <a:srgbClr val="C2410E"/>
      </a:hlink>
      <a:folHlink>
        <a:srgbClr val="BBAF58"/>
      </a:folHlink>
    </a:clrScheme>
    <a:fontScheme name="Real Estate Newsletter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Newsletter.dotx</Template>
  <TotalTime>0</TotalTime>
  <Pages>4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Ramirez</dc:creator>
  <cp:keywords/>
  <dc:description/>
  <cp:lastModifiedBy>Roxanne Coble</cp:lastModifiedBy>
  <cp:revision>2</cp:revision>
  <cp:lastPrinted>2007-10-07T15:12:00Z</cp:lastPrinted>
  <dcterms:created xsi:type="dcterms:W3CDTF">2014-10-20T15:38:00Z</dcterms:created>
  <dcterms:modified xsi:type="dcterms:W3CDTF">2014-10-20T15:38:00Z</dcterms:modified>
  <cp:category/>
</cp:coreProperties>
</file>